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F590" w14:textId="3CD08EBB" w:rsidR="00FE067E" w:rsidRPr="00157574" w:rsidRDefault="00FF7FFD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006D15" wp14:editId="4DBDDC2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F5888B" w14:textId="42AD8A86" w:rsidR="00FF7FFD" w:rsidRPr="00FF7FFD" w:rsidRDefault="00FF7FFD" w:rsidP="00FF7FFD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FF7FFD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006D15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22F5888B" w14:textId="42AD8A86" w:rsidR="00FF7FFD" w:rsidRPr="00FF7FFD" w:rsidRDefault="00FF7FFD" w:rsidP="00FF7FFD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FF7FFD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157574">
        <w:rPr>
          <w:caps w:val="0"/>
          <w:color w:val="auto"/>
        </w:rPr>
        <w:t>WEST VIRGINIA LEGISLATURE</w:t>
      </w:r>
    </w:p>
    <w:p w14:paraId="13805FB8" w14:textId="77777777" w:rsidR="00CD36CF" w:rsidRPr="00157574" w:rsidRDefault="00CD36CF" w:rsidP="00CC1F3B">
      <w:pPr>
        <w:pStyle w:val="TitlePageSession"/>
        <w:rPr>
          <w:color w:val="auto"/>
        </w:rPr>
      </w:pPr>
      <w:r w:rsidRPr="00157574">
        <w:rPr>
          <w:color w:val="auto"/>
        </w:rPr>
        <w:t>20</w:t>
      </w:r>
      <w:r w:rsidR="00EC5E63" w:rsidRPr="00157574">
        <w:rPr>
          <w:color w:val="auto"/>
        </w:rPr>
        <w:t>2</w:t>
      </w:r>
      <w:r w:rsidR="00400B5C" w:rsidRPr="00157574">
        <w:rPr>
          <w:color w:val="auto"/>
        </w:rPr>
        <w:t>2</w:t>
      </w:r>
      <w:r w:rsidRPr="00157574">
        <w:rPr>
          <w:color w:val="auto"/>
        </w:rPr>
        <w:t xml:space="preserve"> </w:t>
      </w:r>
      <w:r w:rsidR="003C6034" w:rsidRPr="00157574">
        <w:rPr>
          <w:caps w:val="0"/>
          <w:color w:val="auto"/>
        </w:rPr>
        <w:t>REGULAR SESSION</w:t>
      </w:r>
    </w:p>
    <w:p w14:paraId="3EE4D77B" w14:textId="77777777" w:rsidR="00CD36CF" w:rsidRPr="00157574" w:rsidRDefault="003046D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FF7D01CEC03450D8115F48071A1EA14"/>
          </w:placeholder>
          <w:text/>
        </w:sdtPr>
        <w:sdtEndPr/>
        <w:sdtContent>
          <w:r w:rsidR="00AE48A0" w:rsidRPr="00157574">
            <w:rPr>
              <w:color w:val="auto"/>
            </w:rPr>
            <w:t>Introduced</w:t>
          </w:r>
        </w:sdtContent>
      </w:sdt>
    </w:p>
    <w:p w14:paraId="6C2B6804" w14:textId="7C0E17E0" w:rsidR="00CD36CF" w:rsidRPr="00157574" w:rsidRDefault="003046D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697337EDBD44D8ABFEC55C4BD9526E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157574">
            <w:rPr>
              <w:color w:val="auto"/>
            </w:rPr>
            <w:t>House</w:t>
          </w:r>
        </w:sdtContent>
      </w:sdt>
      <w:r w:rsidR="00303684" w:rsidRPr="00157574">
        <w:rPr>
          <w:color w:val="auto"/>
        </w:rPr>
        <w:t xml:space="preserve"> </w:t>
      </w:r>
      <w:r w:rsidR="00CD36CF" w:rsidRPr="0015757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33AD3C7554F04D13AD51D00C060DDB44"/>
          </w:placeholder>
          <w:text/>
        </w:sdtPr>
        <w:sdtEndPr/>
        <w:sdtContent>
          <w:r>
            <w:rPr>
              <w:color w:val="auto"/>
            </w:rPr>
            <w:t>4</w:t>
          </w:r>
          <w:r w:rsidR="00B00E87">
            <w:rPr>
              <w:color w:val="auto"/>
            </w:rPr>
            <w:t>798</w:t>
          </w:r>
        </w:sdtContent>
      </w:sdt>
    </w:p>
    <w:p w14:paraId="58425597" w14:textId="2EEB56E2" w:rsidR="00CD36CF" w:rsidRPr="00157574" w:rsidRDefault="00CD36CF" w:rsidP="00CC1F3B">
      <w:pPr>
        <w:pStyle w:val="Sponsors"/>
        <w:rPr>
          <w:color w:val="auto"/>
        </w:rPr>
      </w:pPr>
      <w:r w:rsidRPr="0015757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5F7067007174E8BBF0A8DDBB060C2BB"/>
          </w:placeholder>
          <w:text w:multiLine="1"/>
        </w:sdtPr>
        <w:sdtEndPr/>
        <w:sdtContent>
          <w:r w:rsidR="00A11C51" w:rsidRPr="00157574">
            <w:rPr>
              <w:color w:val="auto"/>
            </w:rPr>
            <w:t>Delegate</w:t>
          </w:r>
          <w:r w:rsidR="002B7BD4">
            <w:rPr>
              <w:color w:val="auto"/>
            </w:rPr>
            <w:t>s</w:t>
          </w:r>
          <w:r w:rsidR="00A11C51" w:rsidRPr="00157574">
            <w:rPr>
              <w:color w:val="auto"/>
            </w:rPr>
            <w:t xml:space="preserve"> Miller</w:t>
          </w:r>
          <w:r w:rsidR="002B7BD4">
            <w:rPr>
              <w:color w:val="auto"/>
            </w:rPr>
            <w:t>, Zatezalo, Reynolds, Smith, Westfall, Ferrell, Mallow, Crouse, Householder, Booth, and J. Jeffries</w:t>
          </w:r>
        </w:sdtContent>
      </w:sdt>
    </w:p>
    <w:p w14:paraId="03DA70AE" w14:textId="435D80B7" w:rsidR="00E831B3" w:rsidRPr="00157574" w:rsidRDefault="00CD36CF" w:rsidP="00CC1F3B">
      <w:pPr>
        <w:pStyle w:val="References"/>
        <w:rPr>
          <w:color w:val="auto"/>
        </w:rPr>
      </w:pPr>
      <w:r w:rsidRPr="0015757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D85241F2315432B9D5E7116A439F311"/>
          </w:placeholder>
          <w:text w:multiLine="1"/>
        </w:sdtPr>
        <w:sdtEndPr/>
        <w:sdtContent>
          <w:r w:rsidR="00D46C0C" w:rsidRPr="00157574">
            <w:rPr>
              <w:color w:val="auto"/>
            </w:rPr>
            <w:t>Introduced</w:t>
          </w:r>
          <w:r w:rsidR="00B00E87">
            <w:rPr>
              <w:color w:val="auto"/>
            </w:rPr>
            <w:t xml:space="preserve"> February 15, 2022</w:t>
          </w:r>
          <w:r w:rsidR="00D46C0C" w:rsidRPr="00157574">
            <w:rPr>
              <w:color w:val="auto"/>
            </w:rPr>
            <w:t xml:space="preserve">; Referred </w:t>
          </w:r>
          <w:r w:rsidR="00D46C0C" w:rsidRPr="00157574">
            <w:rPr>
              <w:color w:val="auto"/>
            </w:rPr>
            <w:br/>
            <w:t>to the Committee on</w:t>
          </w:r>
          <w:r w:rsidR="00B00E87">
            <w:rPr>
              <w:color w:val="auto"/>
            </w:rPr>
            <w:t xml:space="preserve"> Education then Finance</w:t>
          </w:r>
        </w:sdtContent>
      </w:sdt>
      <w:r w:rsidRPr="00157574">
        <w:rPr>
          <w:color w:val="auto"/>
        </w:rPr>
        <w:t>]</w:t>
      </w:r>
    </w:p>
    <w:p w14:paraId="6E21691F" w14:textId="6CFD699F" w:rsidR="00303684" w:rsidRPr="00157574" w:rsidRDefault="0000526A" w:rsidP="00CC1F3B">
      <w:pPr>
        <w:pStyle w:val="TitleSection"/>
        <w:rPr>
          <w:color w:val="auto"/>
        </w:rPr>
      </w:pPr>
      <w:r w:rsidRPr="00157574">
        <w:rPr>
          <w:color w:val="auto"/>
        </w:rPr>
        <w:lastRenderedPageBreak/>
        <w:t>A BILL</w:t>
      </w:r>
      <w:r w:rsidR="007407E6" w:rsidRPr="00157574">
        <w:rPr>
          <w:color w:val="auto"/>
        </w:rPr>
        <w:t xml:space="preserve"> to amend and reenact §18-7</w:t>
      </w:r>
      <w:r w:rsidR="008A6C84" w:rsidRPr="00157574">
        <w:rPr>
          <w:color w:val="auto"/>
        </w:rPr>
        <w:t>A</w:t>
      </w:r>
      <w:r w:rsidR="007407E6" w:rsidRPr="00157574">
        <w:rPr>
          <w:color w:val="auto"/>
        </w:rPr>
        <w:t xml:space="preserve">-38 of the Code of West Virginia, 1931, as amended, relating to </w:t>
      </w:r>
      <w:r w:rsidR="00B94E57" w:rsidRPr="00157574">
        <w:rPr>
          <w:color w:val="auto"/>
        </w:rPr>
        <w:t>permitting retirees under the state Teachers Retirement System to work as substitute teachers for up to 180 days without loss of the payment of monthly retirement benefits; adding a legislative finding; changing the allowed period of employment; and providing that no additional retirement system contributions will be made from such employment.</w:t>
      </w:r>
      <w:r w:rsidR="007407E6" w:rsidRPr="00157574">
        <w:rPr>
          <w:color w:val="auto"/>
        </w:rPr>
        <w:t xml:space="preserve"> </w:t>
      </w:r>
    </w:p>
    <w:p w14:paraId="12CAC705" w14:textId="77777777" w:rsidR="00303684" w:rsidRPr="00157574" w:rsidRDefault="00303684" w:rsidP="00CC1F3B">
      <w:pPr>
        <w:pStyle w:val="EnactingClause"/>
        <w:rPr>
          <w:color w:val="auto"/>
        </w:rPr>
      </w:pPr>
      <w:r w:rsidRPr="00157574">
        <w:rPr>
          <w:color w:val="auto"/>
        </w:rPr>
        <w:t>Be it enacted by the Legislature of West Virginia:</w:t>
      </w:r>
    </w:p>
    <w:p w14:paraId="0841CEEE" w14:textId="77777777" w:rsidR="003C6034" w:rsidRPr="00157574" w:rsidRDefault="003C6034" w:rsidP="00CC1F3B">
      <w:pPr>
        <w:pStyle w:val="EnactingClause"/>
        <w:rPr>
          <w:color w:val="auto"/>
        </w:rPr>
        <w:sectPr w:rsidR="003C6034" w:rsidRPr="00157574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599294AD" w14:textId="77777777" w:rsidR="00A11C51" w:rsidRPr="00157574" w:rsidRDefault="00A11C51" w:rsidP="006424E1">
      <w:pPr>
        <w:pStyle w:val="ArticleHeading"/>
        <w:rPr>
          <w:color w:val="auto"/>
        </w:rPr>
      </w:pPr>
      <w:r w:rsidRPr="00157574">
        <w:rPr>
          <w:color w:val="auto"/>
        </w:rPr>
        <w:t>ARTICLE 7A. STATE TEACHERS RETIREMENT SYSTEM.</w:t>
      </w:r>
    </w:p>
    <w:p w14:paraId="2BD92AF9" w14:textId="77777777" w:rsidR="00A11C51" w:rsidRPr="00157574" w:rsidRDefault="00A11C51" w:rsidP="00F01042">
      <w:pPr>
        <w:pStyle w:val="SectionHeading"/>
        <w:rPr>
          <w:color w:val="auto"/>
        </w:rPr>
      </w:pPr>
      <w:r w:rsidRPr="00157574">
        <w:rPr>
          <w:color w:val="auto"/>
        </w:rPr>
        <w:t>§18-7A-38. Maximum number of days a retired teacher may accept employment; calculating days worked for retirants engaged in substitute teaching.</w:t>
      </w:r>
    </w:p>
    <w:p w14:paraId="542A8AF0" w14:textId="77777777" w:rsidR="00A11C51" w:rsidRPr="00157574" w:rsidRDefault="00A11C51" w:rsidP="00F01042">
      <w:pPr>
        <w:pStyle w:val="SectionBody"/>
        <w:rPr>
          <w:color w:val="auto"/>
        </w:rPr>
        <w:sectPr w:rsidR="00A11C51" w:rsidRPr="0015757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55268B3" w14:textId="319C4C5E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>(a) The Legislature finds that:</w:t>
      </w:r>
    </w:p>
    <w:p w14:paraId="0587777E" w14:textId="77777777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>(1) The Consolidated Public Retirement Board has determined that retired substitute teachers should not perform substitute teaching without limit;</w:t>
      </w:r>
    </w:p>
    <w:p w14:paraId="38FFD5CB" w14:textId="77777777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 xml:space="preserve">(2) The Consolidated Public Retirement Board has established, by rule, a maximum number of days in which a retired teacher may accept employment prior to having his or her retirement benefit reduced; </w:t>
      </w:r>
      <w:r w:rsidRPr="00157574">
        <w:rPr>
          <w:strike/>
          <w:color w:val="auto"/>
        </w:rPr>
        <w:t>and</w:t>
      </w:r>
    </w:p>
    <w:p w14:paraId="49B9AF5A" w14:textId="5AF59FCD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>(3) There have been inconsistencies in the manner in which county boards calculate the maximum number of days established by rule</w:t>
      </w:r>
      <w:r w:rsidR="007407E6" w:rsidRPr="00157574">
        <w:rPr>
          <w:color w:val="auto"/>
        </w:rPr>
        <w:t xml:space="preserve">; </w:t>
      </w:r>
      <w:r w:rsidR="007407E6" w:rsidRPr="00157574">
        <w:rPr>
          <w:color w:val="auto"/>
          <w:u w:val="single"/>
        </w:rPr>
        <w:t>and</w:t>
      </w:r>
      <w:r w:rsidR="007407E6" w:rsidRPr="00157574">
        <w:rPr>
          <w:color w:val="auto"/>
        </w:rPr>
        <w:t xml:space="preserve"> </w:t>
      </w:r>
    </w:p>
    <w:p w14:paraId="1C0069EB" w14:textId="666FC018" w:rsidR="007407E6" w:rsidRPr="00157574" w:rsidRDefault="007407E6" w:rsidP="00F01042">
      <w:pPr>
        <w:pStyle w:val="SectionBody"/>
        <w:rPr>
          <w:color w:val="auto"/>
        </w:rPr>
      </w:pPr>
      <w:r w:rsidRPr="00157574">
        <w:rPr>
          <w:color w:val="auto"/>
          <w:u w:val="single"/>
        </w:rPr>
        <w:t xml:space="preserve">(4) Employment of qualified retired teachers helps to alleviate </w:t>
      </w:r>
      <w:r w:rsidR="00AB2D12" w:rsidRPr="00157574">
        <w:rPr>
          <w:color w:val="auto"/>
          <w:u w:val="single"/>
        </w:rPr>
        <w:t>persistent</w:t>
      </w:r>
      <w:r w:rsidRPr="00157574">
        <w:rPr>
          <w:color w:val="auto"/>
          <w:u w:val="single"/>
        </w:rPr>
        <w:t xml:space="preserve"> teacher shortages in this state.</w:t>
      </w:r>
    </w:p>
    <w:p w14:paraId="7388EB08" w14:textId="2AD41D11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 xml:space="preserve">(b) The Consolidated Public Retirement Board may not set forth in rule a maximum number of days in which a retired teacher may accept employment prior to having his or her retirement benefit reduced that is less than </w:t>
      </w:r>
      <w:r w:rsidRPr="00157574">
        <w:rPr>
          <w:strike/>
          <w:color w:val="auto"/>
        </w:rPr>
        <w:t>one hundred forty</w:t>
      </w:r>
      <w:r w:rsidRPr="00157574">
        <w:rPr>
          <w:color w:val="auto"/>
        </w:rPr>
        <w:t xml:space="preserve"> </w:t>
      </w:r>
      <w:r w:rsidR="00641F5B" w:rsidRPr="00157574">
        <w:rPr>
          <w:color w:val="auto"/>
          <w:u w:val="single"/>
        </w:rPr>
        <w:t>1</w:t>
      </w:r>
      <w:r w:rsidR="00F43815" w:rsidRPr="00157574">
        <w:rPr>
          <w:color w:val="auto"/>
          <w:u w:val="single"/>
        </w:rPr>
        <w:t>80</w:t>
      </w:r>
      <w:r w:rsidRPr="00157574">
        <w:rPr>
          <w:color w:val="auto"/>
        </w:rPr>
        <w:t xml:space="preserve"> days</w:t>
      </w:r>
      <w:r w:rsidR="00B94E57" w:rsidRPr="00157574">
        <w:rPr>
          <w:color w:val="auto"/>
        </w:rPr>
        <w:t xml:space="preserve"> </w:t>
      </w:r>
      <w:r w:rsidR="00B94E57" w:rsidRPr="00157574">
        <w:rPr>
          <w:color w:val="auto"/>
          <w:u w:val="single"/>
        </w:rPr>
        <w:t>per academic year</w:t>
      </w:r>
      <w:r w:rsidRPr="00157574">
        <w:rPr>
          <w:rFonts w:cstheme="minorHAnsi"/>
          <w:color w:val="auto"/>
          <w:u w:val="single"/>
        </w:rPr>
        <w:t>:</w:t>
      </w:r>
      <w:r w:rsidRPr="00157574">
        <w:rPr>
          <w:rFonts w:cstheme="minorHAnsi"/>
          <w:color w:val="auto"/>
        </w:rPr>
        <w:t xml:space="preserve"> </w:t>
      </w:r>
      <w:r w:rsidRPr="00157574">
        <w:rPr>
          <w:rFonts w:cstheme="minorHAnsi"/>
          <w:i/>
          <w:iCs/>
          <w:color w:val="auto"/>
          <w:u w:val="single"/>
        </w:rPr>
        <w:t>Provided</w:t>
      </w:r>
      <w:r w:rsidRPr="00157574">
        <w:rPr>
          <w:rFonts w:cstheme="minorHAnsi"/>
          <w:color w:val="auto"/>
          <w:u w:val="single"/>
        </w:rPr>
        <w:t>, That</w:t>
      </w:r>
      <w:r w:rsidRPr="00157574">
        <w:rPr>
          <w:color w:val="auto"/>
          <w:u w:val="single"/>
        </w:rPr>
        <w:t xml:space="preserve"> </w:t>
      </w:r>
      <w:r w:rsidR="007407E6" w:rsidRPr="00157574">
        <w:rPr>
          <w:color w:val="auto"/>
          <w:u w:val="single"/>
        </w:rPr>
        <w:t>no contributions to the retirement system shall be made by a retirant who is employed by a participating employer as a substitute teacher and no contribution shall be required of the employer while the retirant is so employed</w:t>
      </w:r>
      <w:r w:rsidRPr="00157574">
        <w:rPr>
          <w:color w:val="auto"/>
          <w:u w:val="single"/>
        </w:rPr>
        <w:t>.</w:t>
      </w:r>
    </w:p>
    <w:p w14:paraId="66AD7BDA" w14:textId="77777777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 xml:space="preserve">(c) For the purpose of calculating whether a retired substitute teacher has exceeded the </w:t>
      </w:r>
      <w:r w:rsidRPr="00157574">
        <w:rPr>
          <w:color w:val="auto"/>
        </w:rPr>
        <w:lastRenderedPageBreak/>
        <w:t>maximum number of days in which a substitute teacher may accept employment without incurring a reduction in his or her retirement benefit, the number of days worked shall be determined by:</w:t>
      </w:r>
    </w:p>
    <w:p w14:paraId="28755468" w14:textId="77777777" w:rsidR="00A11C51" w:rsidRPr="00157574" w:rsidRDefault="00A11C51" w:rsidP="00F01042">
      <w:pPr>
        <w:pStyle w:val="SectionBody"/>
        <w:rPr>
          <w:color w:val="auto"/>
        </w:rPr>
      </w:pPr>
      <w:r w:rsidRPr="00157574">
        <w:rPr>
          <w:color w:val="auto"/>
        </w:rPr>
        <w:t>(1) Totaling the number of hours worked; and</w:t>
      </w:r>
    </w:p>
    <w:p w14:paraId="5FAC3835" w14:textId="27B0C88D" w:rsidR="008736AA" w:rsidRPr="00157574" w:rsidRDefault="00A11C51" w:rsidP="00CC1F3B">
      <w:pPr>
        <w:pStyle w:val="SectionBody"/>
        <w:rPr>
          <w:color w:val="auto"/>
        </w:rPr>
      </w:pPr>
      <w:r w:rsidRPr="00157574">
        <w:rPr>
          <w:color w:val="auto"/>
        </w:rPr>
        <w:t>(2) Dividing by the standard number of hours that a full-time teacher works per day.</w:t>
      </w:r>
    </w:p>
    <w:p w14:paraId="6CF5287C" w14:textId="77777777" w:rsidR="00C33014" w:rsidRPr="00157574" w:rsidRDefault="00C33014" w:rsidP="00CC1F3B">
      <w:pPr>
        <w:pStyle w:val="Note"/>
        <w:rPr>
          <w:color w:val="auto"/>
        </w:rPr>
      </w:pPr>
    </w:p>
    <w:p w14:paraId="141F1815" w14:textId="29351E4F" w:rsidR="006865E9" w:rsidRPr="00157574" w:rsidRDefault="00CF1DCA" w:rsidP="00CC1F3B">
      <w:pPr>
        <w:pStyle w:val="Note"/>
        <w:rPr>
          <w:color w:val="auto"/>
        </w:rPr>
      </w:pPr>
      <w:r w:rsidRPr="00157574">
        <w:rPr>
          <w:color w:val="auto"/>
        </w:rPr>
        <w:t>NOTE: The</w:t>
      </w:r>
      <w:r w:rsidR="006865E9" w:rsidRPr="00157574">
        <w:rPr>
          <w:color w:val="auto"/>
        </w:rPr>
        <w:t xml:space="preserve"> purpose of this bill is to </w:t>
      </w:r>
      <w:r w:rsidR="007407E6" w:rsidRPr="00157574">
        <w:rPr>
          <w:color w:val="auto"/>
        </w:rPr>
        <w:t>allow retired teachers to serve as substitute teachers without sacrificing their retirement benefits.</w:t>
      </w:r>
    </w:p>
    <w:p w14:paraId="07EB9B00" w14:textId="77777777" w:rsidR="006865E9" w:rsidRPr="00157574" w:rsidRDefault="00AE48A0" w:rsidP="00CC1F3B">
      <w:pPr>
        <w:pStyle w:val="Note"/>
        <w:rPr>
          <w:color w:val="auto"/>
        </w:rPr>
      </w:pPr>
      <w:r w:rsidRPr="0015757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157574" w:rsidSect="00D46C0C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C088A" w14:textId="77777777" w:rsidR="00A11C51" w:rsidRPr="00B844FE" w:rsidRDefault="00A11C51" w:rsidP="00B844FE">
      <w:r>
        <w:separator/>
      </w:r>
    </w:p>
  </w:endnote>
  <w:endnote w:type="continuationSeparator" w:id="0">
    <w:p w14:paraId="4D4081EB" w14:textId="77777777" w:rsidR="00A11C51" w:rsidRPr="00B844FE" w:rsidRDefault="00A11C51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FA1F33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2FCFAC0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0CD03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5F968" w14:textId="77777777" w:rsidR="00A11C51" w:rsidRPr="00B844FE" w:rsidRDefault="00A11C51" w:rsidP="00B844FE">
      <w:r>
        <w:separator/>
      </w:r>
    </w:p>
  </w:footnote>
  <w:footnote w:type="continuationSeparator" w:id="0">
    <w:p w14:paraId="17BE83F8" w14:textId="77777777" w:rsidR="00A11C51" w:rsidRPr="00B844FE" w:rsidRDefault="00A11C51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6CC18" w14:textId="77777777" w:rsidR="002A0269" w:rsidRPr="00B844FE" w:rsidRDefault="003046D9">
    <w:pPr>
      <w:pStyle w:val="Header"/>
    </w:pPr>
    <w:sdt>
      <w:sdtPr>
        <w:id w:val="-684364211"/>
        <w:placeholder>
          <w:docPart w:val="6697337EDBD44D8ABFEC55C4BD9526E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697337EDBD44D8ABFEC55C4BD9526E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0E96" w14:textId="7D9F905F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A11C51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A11C51">
          <w:rPr>
            <w:sz w:val="22"/>
            <w:szCs w:val="22"/>
          </w:rPr>
          <w:t>2022R27</w:t>
        </w:r>
        <w:r w:rsidR="00355026">
          <w:rPr>
            <w:sz w:val="22"/>
            <w:szCs w:val="22"/>
          </w:rPr>
          <w:t>5</w:t>
        </w:r>
        <w:r w:rsidR="00A11C51">
          <w:rPr>
            <w:sz w:val="22"/>
            <w:szCs w:val="22"/>
          </w:rPr>
          <w:t>8</w:t>
        </w:r>
      </w:sdtContent>
    </w:sdt>
  </w:p>
  <w:p w14:paraId="7C7F3940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D655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C51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57574"/>
    <w:rsid w:val="001A66B7"/>
    <w:rsid w:val="001C279E"/>
    <w:rsid w:val="001D459E"/>
    <w:rsid w:val="0022348D"/>
    <w:rsid w:val="0027011C"/>
    <w:rsid w:val="00274200"/>
    <w:rsid w:val="00275740"/>
    <w:rsid w:val="002A0269"/>
    <w:rsid w:val="002B7BD4"/>
    <w:rsid w:val="00303684"/>
    <w:rsid w:val="003046D9"/>
    <w:rsid w:val="003143F5"/>
    <w:rsid w:val="00314854"/>
    <w:rsid w:val="00355026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41F5B"/>
    <w:rsid w:val="006865E9"/>
    <w:rsid w:val="00686E9A"/>
    <w:rsid w:val="00691F3E"/>
    <w:rsid w:val="00694BFB"/>
    <w:rsid w:val="006A106B"/>
    <w:rsid w:val="006C523D"/>
    <w:rsid w:val="006D4036"/>
    <w:rsid w:val="006E4760"/>
    <w:rsid w:val="00713C39"/>
    <w:rsid w:val="007407E6"/>
    <w:rsid w:val="007A5259"/>
    <w:rsid w:val="007A7081"/>
    <w:rsid w:val="007F1CF5"/>
    <w:rsid w:val="00834EDE"/>
    <w:rsid w:val="008736AA"/>
    <w:rsid w:val="008A6C84"/>
    <w:rsid w:val="008D275D"/>
    <w:rsid w:val="00980327"/>
    <w:rsid w:val="00986478"/>
    <w:rsid w:val="009B5557"/>
    <w:rsid w:val="009F1067"/>
    <w:rsid w:val="00A11C51"/>
    <w:rsid w:val="00A31E01"/>
    <w:rsid w:val="00A527AD"/>
    <w:rsid w:val="00A718CF"/>
    <w:rsid w:val="00AB2D12"/>
    <w:rsid w:val="00AE48A0"/>
    <w:rsid w:val="00AE61BE"/>
    <w:rsid w:val="00B00E87"/>
    <w:rsid w:val="00B16F25"/>
    <w:rsid w:val="00B24422"/>
    <w:rsid w:val="00B66B81"/>
    <w:rsid w:val="00B80C20"/>
    <w:rsid w:val="00B844FE"/>
    <w:rsid w:val="00B85213"/>
    <w:rsid w:val="00B86B4F"/>
    <w:rsid w:val="00B94E57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46C0C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3815"/>
    <w:rsid w:val="00F443C0"/>
    <w:rsid w:val="00F62EFB"/>
    <w:rsid w:val="00F939A4"/>
    <w:rsid w:val="00FA7B09"/>
    <w:rsid w:val="00FD5B51"/>
    <w:rsid w:val="00FE067E"/>
    <w:rsid w:val="00FE208F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6784970F"/>
  <w15:chartTrackingRefBased/>
  <w15:docId w15:val="{F651CF57-BC8C-4D91-80B3-7B8F5D5A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A11C5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A11C5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11C51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F7D01CEC03450D8115F48071A1EA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8B7FB-E958-4893-9ED4-F22FB9DB5C79}"/>
      </w:docPartPr>
      <w:docPartBody>
        <w:p w:rsidR="00EF1F7B" w:rsidRDefault="00EF1F7B">
          <w:pPr>
            <w:pStyle w:val="8FF7D01CEC03450D8115F48071A1EA14"/>
          </w:pPr>
          <w:r w:rsidRPr="00B844FE">
            <w:t>Prefix Text</w:t>
          </w:r>
        </w:p>
      </w:docPartBody>
    </w:docPart>
    <w:docPart>
      <w:docPartPr>
        <w:name w:val="6697337EDBD44D8ABFEC55C4BD9526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2FAAB-46D4-4D27-A88E-28BE6B8F895C}"/>
      </w:docPartPr>
      <w:docPartBody>
        <w:p w:rsidR="00EF1F7B" w:rsidRDefault="00EF1F7B">
          <w:pPr>
            <w:pStyle w:val="6697337EDBD44D8ABFEC55C4BD9526EA"/>
          </w:pPr>
          <w:r w:rsidRPr="00B844FE">
            <w:t>[Type here]</w:t>
          </w:r>
        </w:p>
      </w:docPartBody>
    </w:docPart>
    <w:docPart>
      <w:docPartPr>
        <w:name w:val="33AD3C7554F04D13AD51D00C060DD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CAC07-CD1A-44F6-9C98-EA1B418C4FF7}"/>
      </w:docPartPr>
      <w:docPartBody>
        <w:p w:rsidR="00EF1F7B" w:rsidRDefault="00EF1F7B">
          <w:pPr>
            <w:pStyle w:val="33AD3C7554F04D13AD51D00C060DDB44"/>
          </w:pPr>
          <w:r w:rsidRPr="00B844FE">
            <w:t>Number</w:t>
          </w:r>
        </w:p>
      </w:docPartBody>
    </w:docPart>
    <w:docPart>
      <w:docPartPr>
        <w:name w:val="35F7067007174E8BBF0A8DDBB060C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D82B-A1BD-43D1-A2C2-6317A6818A1E}"/>
      </w:docPartPr>
      <w:docPartBody>
        <w:p w:rsidR="00EF1F7B" w:rsidRDefault="00EF1F7B">
          <w:pPr>
            <w:pStyle w:val="35F7067007174E8BBF0A8DDBB060C2BB"/>
          </w:pPr>
          <w:r w:rsidRPr="00B844FE">
            <w:t>Enter Sponsors Here</w:t>
          </w:r>
        </w:p>
      </w:docPartBody>
    </w:docPart>
    <w:docPart>
      <w:docPartPr>
        <w:name w:val="8D85241F2315432B9D5E7116A439F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486212-F9FA-4A83-9A46-B39A35C62DA1}"/>
      </w:docPartPr>
      <w:docPartBody>
        <w:p w:rsidR="00EF1F7B" w:rsidRDefault="00EF1F7B">
          <w:pPr>
            <w:pStyle w:val="8D85241F2315432B9D5E7116A439F31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7B"/>
    <w:rsid w:val="00EF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F7D01CEC03450D8115F48071A1EA14">
    <w:name w:val="8FF7D01CEC03450D8115F48071A1EA14"/>
  </w:style>
  <w:style w:type="paragraph" w:customStyle="1" w:styleId="6697337EDBD44D8ABFEC55C4BD9526EA">
    <w:name w:val="6697337EDBD44D8ABFEC55C4BD9526EA"/>
  </w:style>
  <w:style w:type="paragraph" w:customStyle="1" w:styleId="33AD3C7554F04D13AD51D00C060DDB44">
    <w:name w:val="33AD3C7554F04D13AD51D00C060DDB44"/>
  </w:style>
  <w:style w:type="paragraph" w:customStyle="1" w:styleId="35F7067007174E8BBF0A8DDBB060C2BB">
    <w:name w:val="35F7067007174E8BBF0A8DDBB060C2B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D85241F2315432B9D5E7116A439F311">
    <w:name w:val="8D85241F2315432B9D5E7116A439F3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15</cp:revision>
  <cp:lastPrinted>2022-02-14T16:12:00Z</cp:lastPrinted>
  <dcterms:created xsi:type="dcterms:W3CDTF">2022-02-10T22:38:00Z</dcterms:created>
  <dcterms:modified xsi:type="dcterms:W3CDTF">2022-02-15T17:43:00Z</dcterms:modified>
</cp:coreProperties>
</file>